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BB546" w14:textId="77777777" w:rsidR="000C6CB2" w:rsidRPr="000C6CB2" w:rsidRDefault="000C6CB2" w:rsidP="000C6CB2">
      <w:pPr>
        <w:pStyle w:val="Nagwek"/>
        <w:spacing w:before="0"/>
        <w:jc w:val="right"/>
        <w:rPr>
          <w:color w:val="000000" w:themeColor="text1"/>
          <w:sz w:val="20"/>
          <w:szCs w:val="30"/>
        </w:rPr>
      </w:pPr>
      <w:bookmarkStart w:id="0" w:name="_GoBack"/>
      <w:bookmarkEnd w:id="0"/>
      <w:r w:rsidRPr="000C6CB2">
        <w:rPr>
          <w:color w:val="000000" w:themeColor="text1"/>
          <w:sz w:val="20"/>
          <w:szCs w:val="30"/>
        </w:rPr>
        <w:t>…………………………., ………………..</w:t>
      </w:r>
    </w:p>
    <w:p w14:paraId="1971CB60" w14:textId="54A63E2E" w:rsidR="000C6CB2" w:rsidRPr="000C6CB2" w:rsidRDefault="000C6CB2" w:rsidP="000C6CB2">
      <w:pPr>
        <w:spacing w:before="0"/>
        <w:jc w:val="right"/>
        <w:rPr>
          <w:color w:val="000000" w:themeColor="text1"/>
          <w:szCs w:val="30"/>
        </w:rPr>
      </w:pPr>
      <w:r w:rsidRPr="000C6CB2">
        <w:rPr>
          <w:color w:val="000000" w:themeColor="text1"/>
          <w:sz w:val="20"/>
          <w:szCs w:val="30"/>
        </w:rPr>
        <w:t>(miejscowość, data)</w:t>
      </w:r>
    </w:p>
    <w:p w14:paraId="15E3964A" w14:textId="57094390" w:rsidR="000C6CB2" w:rsidRPr="000C6CB2" w:rsidRDefault="000C6CB2">
      <w:pPr>
        <w:rPr>
          <w:b/>
        </w:rPr>
      </w:pPr>
      <w:r w:rsidRPr="000C6CB2">
        <w:rPr>
          <w:b/>
          <w:color w:val="333333" w:themeColor="accent6" w:themeShade="80"/>
          <w:sz w:val="32"/>
          <w:szCs w:val="30"/>
        </w:rPr>
        <w:t>Zgłoszenie noclegu w ramach Programu „Zanocuj w lesie”</w:t>
      </w:r>
    </w:p>
    <w:tbl>
      <w:tblPr>
        <w:tblStyle w:val="Tabela-Siatka"/>
        <w:tblW w:w="533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629"/>
      </w:tblGrid>
      <w:tr w:rsidR="000172E5" w:rsidRPr="00637200" w14:paraId="738F18BA" w14:textId="77777777" w:rsidTr="002D3F0C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2D3F0C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637" w:type="pct"/>
                <w:vAlign w:val="bottom"/>
              </w:tcPr>
              <w:p w14:paraId="53B486D7" w14:textId="77777777" w:rsidR="000172E5" w:rsidRPr="00637200" w:rsidRDefault="007147D7" w:rsidP="002D3F0C">
                <w:pPr>
                  <w:pStyle w:val="Wcicienormalne"/>
                  <w:ind w:left="0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363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2D3F0C">
        <w:tc>
          <w:tcPr>
            <w:tcW w:w="1637" w:type="pct"/>
            <w:vAlign w:val="bottom"/>
          </w:tcPr>
          <w:p w14:paraId="614E9C48" w14:textId="77777777" w:rsidR="002D3F0C" w:rsidRDefault="00B15238" w:rsidP="002D3F0C">
            <w:pPr>
              <w:pStyle w:val="Wcicienormalne"/>
              <w:spacing w:before="0"/>
              <w:ind w:left="0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</w:p>
          <w:p w14:paraId="74607E88" w14:textId="1FCE5252" w:rsidR="000172E5" w:rsidRPr="00637200" w:rsidRDefault="006865CF" w:rsidP="002D3F0C">
            <w:pPr>
              <w:pStyle w:val="Wcicienormalne"/>
              <w:spacing w:before="0"/>
              <w:ind w:left="0"/>
            </w:pPr>
            <w:r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Pr="006865CF">
              <w:rPr>
                <w:sz w:val="20"/>
                <w:szCs w:val="20"/>
              </w:rPr>
              <w:t>)</w:t>
            </w:r>
          </w:p>
        </w:tc>
        <w:tc>
          <w:tcPr>
            <w:tcW w:w="33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D3F0C">
        <w:tc>
          <w:tcPr>
            <w:tcW w:w="1637" w:type="pct"/>
            <w:vAlign w:val="bottom"/>
          </w:tcPr>
          <w:p w14:paraId="55BF1A52" w14:textId="77777777" w:rsidR="00292898" w:rsidRPr="00637200" w:rsidRDefault="00B15238" w:rsidP="002D3F0C">
            <w:pPr>
              <w:pStyle w:val="Wcicienormalne"/>
              <w:ind w:left="0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3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2D3F0C">
        <w:tc>
          <w:tcPr>
            <w:tcW w:w="1637" w:type="pct"/>
            <w:vAlign w:val="bottom"/>
          </w:tcPr>
          <w:p w14:paraId="35001173" w14:textId="3EFB9565" w:rsidR="006865CF" w:rsidRPr="00637200" w:rsidRDefault="00B15238" w:rsidP="002D3F0C">
            <w:pPr>
              <w:pStyle w:val="Wcicienormalne"/>
              <w:ind w:left="0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2D3F0C">
              <w:br/>
            </w:r>
            <w:r w:rsidR="006865CF" w:rsidRPr="002D3F0C">
              <w:rPr>
                <w:sz w:val="18"/>
                <w:szCs w:val="24"/>
              </w:rPr>
              <w:t>(na ten adres zostanie wysłana wiadomość dot. zezwolenia na nocleg)</w:t>
            </w:r>
          </w:p>
        </w:tc>
        <w:tc>
          <w:tcPr>
            <w:tcW w:w="3363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2D3F0C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2D3F0C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44638EE0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</w:t>
            </w:r>
            <w:r w:rsidR="00D95413">
              <w:t>a temat</w:t>
            </w:r>
            <w:r w:rsidR="007A5FB5">
              <w:t xml:space="preserve"> noclegów</w:t>
            </w:r>
          </w:p>
        </w:tc>
      </w:tr>
      <w:tr w:rsidR="000172E5" w:rsidRPr="00846B76" w14:paraId="3DB7C705" w14:textId="77777777" w:rsidTr="002D3F0C">
        <w:tc>
          <w:tcPr>
            <w:tcW w:w="1637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363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2D3F0C">
        <w:tc>
          <w:tcPr>
            <w:tcW w:w="1637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3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2D3F0C">
        <w:trPr>
          <w:trHeight w:val="1531"/>
        </w:trPr>
        <w:tc>
          <w:tcPr>
            <w:tcW w:w="1637" w:type="pct"/>
            <w:vAlign w:val="bottom"/>
          </w:tcPr>
          <w:p w14:paraId="77998E74" w14:textId="1BA43FEC" w:rsidR="00292898" w:rsidRPr="00846B76" w:rsidRDefault="00292898" w:rsidP="002D3F0C">
            <w:pPr>
              <w:pStyle w:val="Wcicienormalne"/>
            </w:pPr>
            <w:r>
              <w:t>Planowane miejsce biwakowania (nazwa obszaru</w:t>
            </w:r>
            <w:r w:rsidR="003C3EF4">
              <w:t xml:space="preserve">, </w:t>
            </w:r>
            <w:r w:rsidR="002D3F0C">
              <w:t>przybliżona lokalizacja, np. numer oddziału</w:t>
            </w:r>
            <w:r>
              <w:t>)</w:t>
            </w:r>
          </w:p>
        </w:tc>
        <w:tc>
          <w:tcPr>
            <w:tcW w:w="33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2D3F0C">
        <w:tc>
          <w:tcPr>
            <w:tcW w:w="1637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363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2D3F0C">
        <w:tc>
          <w:tcPr>
            <w:tcW w:w="1637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63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1814EA32" w14:textId="77777777" w:rsidTr="002D3F0C">
        <w:tc>
          <w:tcPr>
            <w:tcW w:w="1637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363" w:type="pct"/>
            <w:tcBorders>
              <w:bottom w:val="single" w:sz="4" w:space="0" w:color="auto"/>
            </w:tcBorders>
            <w:vAlign w:val="bottom"/>
          </w:tcPr>
          <w:p w14:paraId="03174871" w14:textId="374150F4" w:rsidR="002D3F0C" w:rsidRDefault="00B15238" w:rsidP="00637200">
            <w:pPr>
              <w:rPr>
                <w:sz w:val="24"/>
              </w:rPr>
            </w:pPr>
            <w:sdt>
              <w:sdtPr>
                <w:rPr>
                  <w:sz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2D3F0C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E408C" w:rsidRPr="002D3F0C">
              <w:rPr>
                <w:sz w:val="24"/>
              </w:rPr>
              <w:t xml:space="preserve"> </w:t>
            </w:r>
            <w:r w:rsidR="00D41D3C" w:rsidRPr="002D3F0C">
              <w:rPr>
                <w:sz w:val="24"/>
              </w:rPr>
              <w:t>Z</w:t>
            </w:r>
            <w:r w:rsidR="00F71B2C" w:rsidRPr="002D3F0C">
              <w:rPr>
                <w:sz w:val="24"/>
              </w:rPr>
              <w:t>apoznałem się</w:t>
            </w:r>
            <w:r w:rsidR="00854B81">
              <w:rPr>
                <w:sz w:val="24"/>
              </w:rPr>
              <w:t xml:space="preserve"> z</w:t>
            </w:r>
            <w:r w:rsidR="00F71B2C" w:rsidRPr="002D3F0C">
              <w:rPr>
                <w:sz w:val="24"/>
              </w:rPr>
              <w:t xml:space="preserve"> </w:t>
            </w:r>
            <w:r w:rsidR="00F71B2C" w:rsidRPr="00854B81">
              <w:rPr>
                <w:b/>
                <w:sz w:val="24"/>
              </w:rPr>
              <w:t>regulaminem</w:t>
            </w:r>
            <w:r w:rsidR="00F71B2C" w:rsidRPr="002D3F0C">
              <w:rPr>
                <w:sz w:val="24"/>
              </w:rPr>
              <w:t xml:space="preserve"> obowiązującym na obszarze objętym programem „Zanocuj w lesie”</w:t>
            </w:r>
            <w:r w:rsidR="002D3F0C" w:rsidRPr="002D3F0C">
              <w:rPr>
                <w:sz w:val="24"/>
              </w:rPr>
              <w:br/>
              <w:t>umieszczonym na stronie internetowej Nadleśnictwa Lutówko</w:t>
            </w:r>
          </w:p>
          <w:p w14:paraId="7A36818D" w14:textId="1D3A85F1" w:rsidR="00854B81" w:rsidRPr="00854B81" w:rsidRDefault="00854B81" w:rsidP="00854B81">
            <w:pPr>
              <w:rPr>
                <w:sz w:val="24"/>
              </w:rPr>
            </w:pPr>
            <w:r>
              <w:rPr>
                <w:sz w:val="24"/>
              </w:rPr>
              <w:t xml:space="preserve">oraz </w:t>
            </w:r>
            <w:r w:rsidRPr="00854B81">
              <w:rPr>
                <w:b/>
                <w:sz w:val="24"/>
              </w:rPr>
              <w:t>informacją dotycząca przetwarzania danych osobowych</w:t>
            </w:r>
            <w:r>
              <w:rPr>
                <w:sz w:val="24"/>
              </w:rPr>
              <w:br/>
              <w:t>będącą załącznikiem do zgłoszenia.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3EAA86A" w:rsidR="000172E5" w:rsidRDefault="002D3F0C" w:rsidP="002D3F0C">
      <w:pPr>
        <w:jc w:val="right"/>
      </w:pPr>
      <w:r>
        <w:t>...........................................................</w:t>
      </w:r>
    </w:p>
    <w:p w14:paraId="3A61C5B6" w14:textId="43520070" w:rsidR="00854B81" w:rsidRDefault="002D3F0C" w:rsidP="002D3F0C">
      <w:pPr>
        <w:jc w:val="right"/>
      </w:pPr>
      <w:r>
        <w:t>(podpis osoby składającej wniosek)</w:t>
      </w:r>
    </w:p>
    <w:p w14:paraId="0CA06F51" w14:textId="77777777" w:rsidR="00186007" w:rsidRDefault="00854B81" w:rsidP="00186007">
      <w:pPr>
        <w:jc w:val="center"/>
      </w:pPr>
      <w:r>
        <w:br w:type="page"/>
      </w:r>
    </w:p>
    <w:p w14:paraId="4EE93FD7" w14:textId="69108E2D" w:rsidR="00186007" w:rsidRPr="00186007" w:rsidRDefault="00186007" w:rsidP="00186007">
      <w:pPr>
        <w:jc w:val="right"/>
        <w:rPr>
          <w:sz w:val="18"/>
        </w:rPr>
      </w:pPr>
      <w:r w:rsidRPr="00186007">
        <w:rPr>
          <w:sz w:val="20"/>
        </w:rPr>
        <w:lastRenderedPageBreak/>
        <w:t>Załącznik do zgłoszenia noclegu w ramach programu „Zanocuj w lesie”</w:t>
      </w:r>
    </w:p>
    <w:p w14:paraId="236DA186" w14:textId="01DB2363" w:rsidR="00186007" w:rsidRPr="00835575" w:rsidRDefault="00186007" w:rsidP="00186007">
      <w:pPr>
        <w:jc w:val="center"/>
        <w:rPr>
          <w:b/>
          <w:bCs/>
        </w:rPr>
      </w:pPr>
      <w:r w:rsidRPr="00835575">
        <w:rPr>
          <w:b/>
          <w:bCs/>
        </w:rPr>
        <w:t>KLAUZULA INFORMACYJNA O PRZETWARZANIU DANYCH OSOBOWYCH</w:t>
      </w:r>
    </w:p>
    <w:p w14:paraId="1589A395" w14:textId="6D62E7A3" w:rsidR="00186007" w:rsidRPr="00053AA4" w:rsidRDefault="00186007" w:rsidP="00186007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Administrator</w:t>
      </w:r>
      <w:r>
        <w:rPr>
          <w:b/>
          <w:bCs/>
          <w:sz w:val="20"/>
          <w:szCs w:val="20"/>
        </w:rPr>
        <w:br/>
      </w:r>
      <w:r w:rsidRPr="00053AA4">
        <w:rPr>
          <w:sz w:val="20"/>
          <w:szCs w:val="20"/>
        </w:rPr>
        <w:t xml:space="preserve">Administratorem Pani/Pana danych osobowych jest Nadleśnictwo </w:t>
      </w:r>
      <w:r>
        <w:rPr>
          <w:sz w:val="20"/>
          <w:szCs w:val="20"/>
        </w:rPr>
        <w:t>Lutówko, Lutówko 18, 89</w:t>
      </w:r>
      <w:r w:rsidRPr="00053AA4">
        <w:rPr>
          <w:sz w:val="20"/>
          <w:szCs w:val="20"/>
        </w:rPr>
        <w:t>-</w:t>
      </w:r>
      <w:r>
        <w:rPr>
          <w:sz w:val="20"/>
          <w:szCs w:val="20"/>
        </w:rPr>
        <w:t>407 Lutówko</w:t>
      </w:r>
      <w:r w:rsidRPr="00053AA4">
        <w:rPr>
          <w:sz w:val="20"/>
          <w:szCs w:val="20"/>
        </w:rPr>
        <w:t xml:space="preserve">. 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 xml:space="preserve">Z Administratorem można skontaktować się listownie na adres wskazany powyżej albo na adres e-mail: </w:t>
      </w:r>
      <w:hyperlink r:id="rId12" w:history="1">
        <w:r w:rsidRPr="001E4953">
          <w:rPr>
            <w:rStyle w:val="Hipercze"/>
            <w:sz w:val="20"/>
            <w:szCs w:val="20"/>
          </w:rPr>
          <w:t>lutowko@torun.lasy.gov.pl</w:t>
        </w:r>
      </w:hyperlink>
      <w:r>
        <w:rPr>
          <w:sz w:val="20"/>
          <w:szCs w:val="20"/>
        </w:rPr>
        <w:t xml:space="preserve"> </w:t>
      </w:r>
      <w:r w:rsidRPr="00053AA4">
        <w:rPr>
          <w:sz w:val="20"/>
          <w:szCs w:val="20"/>
        </w:rPr>
        <w:t>lub telefonicznie:</w:t>
      </w:r>
      <w:r>
        <w:rPr>
          <w:sz w:val="20"/>
          <w:szCs w:val="20"/>
        </w:rPr>
        <w:t xml:space="preserve"> 52 388 47 22.</w:t>
      </w:r>
    </w:p>
    <w:p w14:paraId="5193E0D6" w14:textId="74E77233" w:rsidR="00186007" w:rsidRPr="00053AA4" w:rsidRDefault="00186007" w:rsidP="00186007">
      <w:pPr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Inspektor ochrony danych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 xml:space="preserve">W sprawach związanych z Pani/Pana danymi, proszę kontaktować się z Inspektorem ochrony danych na adres 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 xml:space="preserve">e-mail: </w:t>
      </w:r>
      <w:hyperlink r:id="rId13" w:history="1">
        <w:r w:rsidRPr="00053AA4">
          <w:rPr>
            <w:rStyle w:val="Hipercze"/>
            <w:sz w:val="20"/>
            <w:szCs w:val="20"/>
          </w:rPr>
          <w:t>iod@comp-net.pl</w:t>
        </w:r>
      </w:hyperlink>
    </w:p>
    <w:p w14:paraId="7FC899AD" w14:textId="340E997F" w:rsidR="00186007" w:rsidRPr="00186007" w:rsidRDefault="00186007" w:rsidP="00186007">
      <w:pPr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Cele i podstawy przetwarzania</w:t>
      </w:r>
      <w:r>
        <w:rPr>
          <w:b/>
          <w:bCs/>
          <w:sz w:val="20"/>
          <w:szCs w:val="20"/>
        </w:rPr>
        <w:br/>
      </w:r>
      <w:r w:rsidRPr="00053AA4">
        <w:rPr>
          <w:sz w:val="20"/>
          <w:szCs w:val="20"/>
        </w:rPr>
        <w:t>Pani/Pana dane osobowe zebrane w zgłoszeniu są przetwarzane w ramach Programu „Zanocuj w lesie” na podstawie wyrażonej przez Państwa zgody.</w:t>
      </w:r>
    </w:p>
    <w:p w14:paraId="52660F06" w14:textId="4FA7340F" w:rsidR="00186007" w:rsidRPr="00053AA4" w:rsidRDefault="00186007" w:rsidP="00186007">
      <w:pPr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Podstawy prawne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>Podstawą prawną przetwarzania danych osobowych przez jednostki organizacyjne PGL Lasy Państwowe jest art. 6 ust. 1 lit. a RODO*. Zgoda jest dobrowolna i może zostać w każdej chwili cofnięta. Cofnięcie zgody nie wpływa na zgodność przetwarzania, którego dokonano na podstawie udzielonej zgody przed jej cofnięciem.</w:t>
      </w:r>
    </w:p>
    <w:p w14:paraId="354B3DCB" w14:textId="7CB53C37" w:rsidR="00186007" w:rsidRPr="00186007" w:rsidRDefault="00186007" w:rsidP="00186007">
      <w:pPr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Odbiorcy danych</w:t>
      </w:r>
      <w:r>
        <w:rPr>
          <w:b/>
          <w:bCs/>
          <w:sz w:val="20"/>
          <w:szCs w:val="20"/>
        </w:rPr>
        <w:br/>
      </w:r>
      <w:r w:rsidRPr="00053AA4">
        <w:rPr>
          <w:sz w:val="20"/>
          <w:szCs w:val="20"/>
        </w:rPr>
        <w:t>Pani/Pana dane osobowe mogą zostać ujawnione innym jednostkom Lasów Państwowych, naszym podwykonawcom (podmioty przetwarzające) i odbiorcom danych wynikających z przepisów prawa.</w:t>
      </w:r>
    </w:p>
    <w:p w14:paraId="49B74A62" w14:textId="14CB3C7F" w:rsidR="00186007" w:rsidRPr="00053AA4" w:rsidRDefault="00186007" w:rsidP="00186007">
      <w:pPr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Okres przechowywania danych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>Pani/Pana dane osobowe będą przechowywane przez okres wynikający z przepisów prawa albo do czasu wycofania przez Państwa zgody.</w:t>
      </w:r>
    </w:p>
    <w:p w14:paraId="75472577" w14:textId="36286D08" w:rsidR="00186007" w:rsidRPr="00186007" w:rsidRDefault="00186007" w:rsidP="00186007">
      <w:pPr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Przekazywanie danych do państwa trzeciego/organizacji międzynarodowej</w:t>
      </w:r>
      <w:r>
        <w:rPr>
          <w:b/>
          <w:bCs/>
          <w:sz w:val="20"/>
          <w:szCs w:val="20"/>
        </w:rPr>
        <w:br/>
      </w:r>
      <w:r w:rsidRPr="00053AA4">
        <w:rPr>
          <w:sz w:val="20"/>
          <w:szCs w:val="20"/>
        </w:rPr>
        <w:t>Pani/Pana dane osobowe nie będą przekazywane do państwa trzeciego/organizacji międzynarodowej.</w:t>
      </w:r>
    </w:p>
    <w:p w14:paraId="402735F8" w14:textId="36CC5BDA" w:rsidR="00186007" w:rsidRPr="00186007" w:rsidRDefault="00186007" w:rsidP="00186007">
      <w:pPr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Prawa osób, których dane dotyczą</w:t>
      </w:r>
      <w:r>
        <w:rPr>
          <w:b/>
          <w:bCs/>
          <w:sz w:val="20"/>
          <w:szCs w:val="20"/>
        </w:rPr>
        <w:br/>
      </w:r>
      <w:r w:rsidRPr="00053AA4">
        <w:rPr>
          <w:sz w:val="20"/>
          <w:szCs w:val="20"/>
        </w:rPr>
        <w:t>Zgodnie z RODO, przysługują Pani/Panu następujące prawa (chyba że przepisy stanowią inaczej)</w:t>
      </w:r>
      <w:r>
        <w:rPr>
          <w:sz w:val="20"/>
          <w:szCs w:val="20"/>
        </w:rPr>
        <w:t>:</w:t>
      </w:r>
    </w:p>
    <w:p w14:paraId="3B4E44DC" w14:textId="77777777" w:rsidR="00186007" w:rsidRPr="00053AA4" w:rsidRDefault="00186007" w:rsidP="00186007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dostępu do swoich danych i otrzymania ich kopii;</w:t>
      </w:r>
    </w:p>
    <w:p w14:paraId="44B476A0" w14:textId="77777777" w:rsidR="00186007" w:rsidRPr="00053AA4" w:rsidRDefault="00186007" w:rsidP="00186007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żądania usunięcia swoich danych;</w:t>
      </w:r>
    </w:p>
    <w:p w14:paraId="5A37B5A2" w14:textId="77777777" w:rsidR="00186007" w:rsidRPr="00053AA4" w:rsidRDefault="00186007" w:rsidP="00186007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złożenia sprzeciwu;</w:t>
      </w:r>
    </w:p>
    <w:p w14:paraId="263FFC11" w14:textId="77777777" w:rsidR="00186007" w:rsidRPr="00053AA4" w:rsidRDefault="00186007" w:rsidP="00186007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sprostowania (poprawiania) swoich danych;</w:t>
      </w:r>
    </w:p>
    <w:p w14:paraId="7FB5E772" w14:textId="77777777" w:rsidR="00186007" w:rsidRPr="00053AA4" w:rsidRDefault="00186007" w:rsidP="00186007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ograniczenia przetwarzania danych;</w:t>
      </w:r>
    </w:p>
    <w:p w14:paraId="007D075D" w14:textId="77777777" w:rsidR="00186007" w:rsidRPr="00053AA4" w:rsidRDefault="00186007" w:rsidP="00186007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przenoszenia danych;</w:t>
      </w:r>
    </w:p>
    <w:p w14:paraId="57903381" w14:textId="77777777" w:rsidR="00186007" w:rsidRPr="00053AA4" w:rsidRDefault="00186007" w:rsidP="00186007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wniesienia skargi do Prezesa Urzędu Ochrony Danych Osobowych</w:t>
      </w:r>
      <w:r>
        <w:rPr>
          <w:sz w:val="20"/>
          <w:szCs w:val="20"/>
        </w:rPr>
        <w:t>.</w:t>
      </w:r>
    </w:p>
    <w:p w14:paraId="026E564B" w14:textId="0600BA11" w:rsidR="00186007" w:rsidRPr="00053AA4" w:rsidRDefault="00186007" w:rsidP="00186007">
      <w:pPr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Informacja o wymogu/dobrowolności podania danych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>Podanie danych ma charakter dobrowolny lecz niezbędny do realizacji celu.</w:t>
      </w:r>
    </w:p>
    <w:p w14:paraId="09973581" w14:textId="3A3B3657" w:rsidR="00186007" w:rsidRPr="00053AA4" w:rsidRDefault="00186007" w:rsidP="00186007">
      <w:pPr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Zautomatyzowane podejmowanie decyzji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>Nie podejmujemy decyzji w sposób zautomatyzowany.</w:t>
      </w:r>
    </w:p>
    <w:p w14:paraId="08EC4E83" w14:textId="77777777" w:rsidR="00186007" w:rsidRPr="00053AA4" w:rsidRDefault="00186007" w:rsidP="00186007">
      <w:pPr>
        <w:pStyle w:val="Default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*ROZPORZĄDZENIE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</w:p>
    <w:p w14:paraId="3BE7933E" w14:textId="77777777" w:rsidR="00854B81" w:rsidRDefault="00854B81">
      <w:pPr>
        <w:spacing w:before="0"/>
      </w:pPr>
    </w:p>
    <w:sectPr w:rsidR="00854B81" w:rsidSect="000C6CB2">
      <w:footerReference w:type="default" r:id="rId14"/>
      <w:pgSz w:w="11906" w:h="16838" w:code="9"/>
      <w:pgMar w:top="993" w:right="1440" w:bottom="1134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F8925F" w14:textId="77777777" w:rsidR="00B15238" w:rsidRDefault="00B15238" w:rsidP="000172E5">
      <w:pPr>
        <w:spacing w:after="0" w:line="240" w:lineRule="auto"/>
      </w:pPr>
      <w:r>
        <w:separator/>
      </w:r>
    </w:p>
  </w:endnote>
  <w:endnote w:type="continuationSeparator" w:id="0">
    <w:p w14:paraId="21C849C5" w14:textId="77777777" w:rsidR="00B15238" w:rsidRDefault="00B1523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7C57C5-BF83-43AC-B1C9-E291F419273E}"/>
    <w:embedBold r:id="rId2" w:fontKey="{CC19B95F-8DA5-460E-A092-831DF15FAD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886962A-EAFD-44EC-9C25-2DBA13D65B61}"/>
    <w:embedBold r:id="rId4" w:fontKey="{98F33672-31AD-4C8F-8155-EB061D72BAE8}"/>
    <w:embedItalic r:id="rId5" w:fontKey="{F23E6717-8540-4181-988E-BBDECC231ED9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0A77344-750F-493A-9E07-BA24F90AD4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0A6C93B-560B-42B3-9BCE-1A09C44E320F}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33C5CE9-6590-4F29-9854-EE888B2C3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ADA5F" w14:textId="77777777" w:rsidR="00B15238" w:rsidRDefault="00B15238" w:rsidP="000172E5">
      <w:pPr>
        <w:spacing w:after="0" w:line="240" w:lineRule="auto"/>
      </w:pPr>
      <w:r>
        <w:separator/>
      </w:r>
    </w:p>
  </w:footnote>
  <w:footnote w:type="continuationSeparator" w:id="0">
    <w:p w14:paraId="1C0B89EA" w14:textId="77777777" w:rsidR="00B15238" w:rsidRDefault="00B15238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E4AF6"/>
    <w:multiLevelType w:val="hybridMultilevel"/>
    <w:tmpl w:val="EED62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C6CB2"/>
    <w:rsid w:val="000D1F49"/>
    <w:rsid w:val="001727CA"/>
    <w:rsid w:val="001800AB"/>
    <w:rsid w:val="00186007"/>
    <w:rsid w:val="001B1E7D"/>
    <w:rsid w:val="002875D9"/>
    <w:rsid w:val="00292898"/>
    <w:rsid w:val="002C56E6"/>
    <w:rsid w:val="002D3F0C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048E1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54B81"/>
    <w:rsid w:val="0086797B"/>
    <w:rsid w:val="008D50F5"/>
    <w:rsid w:val="008E203A"/>
    <w:rsid w:val="008E3141"/>
    <w:rsid w:val="0091229C"/>
    <w:rsid w:val="00940E73"/>
    <w:rsid w:val="009512C6"/>
    <w:rsid w:val="009763CE"/>
    <w:rsid w:val="0098597D"/>
    <w:rsid w:val="009D1026"/>
    <w:rsid w:val="009F619A"/>
    <w:rsid w:val="009F6DDE"/>
    <w:rsid w:val="00A370A8"/>
    <w:rsid w:val="00A85EA0"/>
    <w:rsid w:val="00A95E69"/>
    <w:rsid w:val="00AC4A73"/>
    <w:rsid w:val="00B1523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5413"/>
    <w:rsid w:val="00DB3FAD"/>
    <w:rsid w:val="00DC71EC"/>
    <w:rsid w:val="00E47687"/>
    <w:rsid w:val="00E61C09"/>
    <w:rsid w:val="00EB3B58"/>
    <w:rsid w:val="00EC7359"/>
    <w:rsid w:val="00ED0FD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86007"/>
    <w:pPr>
      <w:spacing w:before="0"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18600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86007"/>
    <w:pPr>
      <w:spacing w:before="0"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18600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od@comp-net.pl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lutowko@torun.lasy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35A1F"/>
    <w:rsid w:val="00413332"/>
    <w:rsid w:val="0043313D"/>
    <w:rsid w:val="006D7532"/>
    <w:rsid w:val="00711D68"/>
    <w:rsid w:val="00756A93"/>
    <w:rsid w:val="00782D0D"/>
    <w:rsid w:val="007F34AE"/>
    <w:rsid w:val="009903F3"/>
    <w:rsid w:val="00C21B54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E390D20-30E6-4A33-9AF9-5A514EE3E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483</Words>
  <Characters>2898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2021-04-25T08:50:00Z</dcterms:created>
  <dcterms:modified xsi:type="dcterms:W3CDTF">2021-04-29T11:58:00Z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